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F96" w:rsidRDefault="00391F96">
      <w:pPr>
        <w:ind w:firstLineChars="450" w:firstLine="1350"/>
        <w:rPr>
          <w:sz w:val="30"/>
          <w:szCs w:val="30"/>
        </w:rPr>
      </w:pPr>
    </w:p>
    <w:p w:rsidR="00391F96" w:rsidRDefault="00391F9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物理学系</w:t>
      </w:r>
      <w:r>
        <w:rPr>
          <w:sz w:val="30"/>
          <w:szCs w:val="30"/>
        </w:rPr>
        <w:t>2015</w:t>
      </w:r>
      <w:r>
        <w:rPr>
          <w:rFonts w:hint="eastAsia"/>
          <w:sz w:val="30"/>
          <w:szCs w:val="30"/>
        </w:rPr>
        <w:t>年下半年</w:t>
      </w:r>
    </w:p>
    <w:p w:rsidR="00391F96" w:rsidRDefault="00391F9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教育硕士答辩环节时间节点安排</w:t>
      </w:r>
    </w:p>
    <w:p w:rsidR="00391F96" w:rsidRDefault="00391F96"/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88"/>
        <w:gridCol w:w="3420"/>
        <w:gridCol w:w="3600"/>
      </w:tblGrid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序号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事项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时间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1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论文定稿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抽市盲检前</w:t>
            </w:r>
            <w:r>
              <w:rPr>
                <w:rFonts w:hint="eastAsia"/>
                <w:sz w:val="24"/>
              </w:rPr>
              <w:t>（建议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月底）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2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预毕业信息采集（双证生）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即日起</w:t>
            </w:r>
            <w:r w:rsidRPr="00550080">
              <w:rPr>
                <w:sz w:val="24"/>
              </w:rPr>
              <w:t>—2015.9.18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3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课程审核</w:t>
            </w:r>
          </w:p>
        </w:tc>
        <w:tc>
          <w:tcPr>
            <w:tcW w:w="3600" w:type="dxa"/>
            <w:vAlign w:val="center"/>
          </w:tcPr>
          <w:p w:rsidR="00391F96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2015.9.14—2015.9.18</w:t>
            </w:r>
          </w:p>
          <w:p w:rsidR="00391F96" w:rsidRPr="00550080" w:rsidRDefault="00391F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（注：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9"/>
                <w:attr w:name="Year" w:val="2015"/>
              </w:smartTagPr>
              <w:r>
                <w:rPr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18</w:t>
              </w:r>
              <w:r>
                <w:rPr>
                  <w:rFonts w:hint="eastAsia"/>
                  <w:sz w:val="24"/>
                </w:rPr>
                <w:t>日前</w:t>
              </w:r>
            </w:smartTag>
            <w:r>
              <w:rPr>
                <w:rFonts w:hint="eastAsia"/>
                <w:sz w:val="24"/>
              </w:rPr>
              <w:t>提交开题报告电子版）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4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答辩资格审核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2015.9.19—</w:t>
            </w:r>
            <w:r>
              <w:rPr>
                <w:sz w:val="24"/>
              </w:rPr>
              <w:t>2015.</w:t>
            </w:r>
            <w:r w:rsidRPr="00550080">
              <w:rPr>
                <w:sz w:val="24"/>
              </w:rPr>
              <w:t xml:space="preserve">9.23 </w:t>
            </w:r>
            <w:r w:rsidRPr="00550080">
              <w:rPr>
                <w:rFonts w:hint="eastAsia"/>
                <w:sz w:val="24"/>
              </w:rPr>
              <w:t>（双正生：预毕业信息确认之后才能登陆）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5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color w:val="FF0000"/>
                <w:sz w:val="24"/>
              </w:rPr>
            </w:pPr>
            <w:r w:rsidRPr="00550080">
              <w:rPr>
                <w:rFonts w:hint="eastAsia"/>
                <w:color w:val="FF0000"/>
                <w:sz w:val="24"/>
              </w:rPr>
              <w:t>论文抽检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color w:val="FF0000"/>
                <w:sz w:val="24"/>
              </w:rPr>
            </w:pPr>
            <w:r w:rsidRPr="00550080">
              <w:rPr>
                <w:color w:val="FF0000"/>
                <w:sz w:val="24"/>
              </w:rPr>
              <w:t>2015.9.30</w:t>
            </w:r>
            <w:r w:rsidRPr="00550080">
              <w:rPr>
                <w:rFonts w:hint="eastAsia"/>
                <w:color w:val="FF0000"/>
                <w:sz w:val="24"/>
              </w:rPr>
              <w:t>日之前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6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color w:val="FF0000"/>
                <w:sz w:val="24"/>
              </w:rPr>
            </w:pPr>
            <w:r w:rsidRPr="00550080">
              <w:rPr>
                <w:rFonts w:hint="eastAsia"/>
                <w:color w:val="FF0000"/>
                <w:sz w:val="24"/>
              </w:rPr>
              <w:t>提交盲检论文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color w:val="FF0000"/>
                <w:sz w:val="24"/>
              </w:rPr>
            </w:pPr>
            <w:r w:rsidRPr="00550080">
              <w:rPr>
                <w:color w:val="FF0000"/>
                <w:sz w:val="24"/>
              </w:rPr>
              <w:t>2015.10.7</w:t>
            </w:r>
            <w:r w:rsidRPr="00550080">
              <w:rPr>
                <w:rFonts w:hint="eastAsia"/>
                <w:color w:val="FF0000"/>
                <w:sz w:val="24"/>
              </w:rPr>
              <w:t>日之前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7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论文复制比检测</w:t>
            </w:r>
          </w:p>
        </w:tc>
        <w:tc>
          <w:tcPr>
            <w:tcW w:w="3600" w:type="dxa"/>
            <w:vAlign w:val="center"/>
          </w:tcPr>
          <w:p w:rsidR="00391F96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2015.10.12-10.16</w:t>
            </w:r>
          </w:p>
          <w:p w:rsidR="00391F96" w:rsidRPr="00550080" w:rsidRDefault="00391F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（抽中盲审者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11"/>
                <w:attr w:name="Year" w:val="2015"/>
              </w:smartTagPr>
              <w:r>
                <w:rPr>
                  <w:sz w:val="24"/>
                </w:rPr>
                <w:t>10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8</w:t>
              </w:r>
              <w:r>
                <w:rPr>
                  <w:rFonts w:hint="eastAsia"/>
                  <w:sz w:val="24"/>
                </w:rPr>
                <w:t>日前</w:t>
              </w:r>
            </w:smartTag>
            <w:r>
              <w:rPr>
                <w:rFonts w:hint="eastAsia"/>
                <w:sz w:val="24"/>
              </w:rPr>
              <w:t>完成复制比检测）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8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提交论文答辩材料（纸质版论文）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2015.10.16-10.23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9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评阅答辩申请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2015.10.16-2015.10.23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10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论文答辩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2015.11.16</w:t>
            </w:r>
            <w:r w:rsidRPr="00550080">
              <w:rPr>
                <w:rFonts w:hint="eastAsia"/>
                <w:sz w:val="24"/>
              </w:rPr>
              <w:t>日之前</w:t>
            </w:r>
            <w:r>
              <w:rPr>
                <w:rFonts w:hint="eastAsia"/>
                <w:sz w:val="24"/>
              </w:rPr>
              <w:t>（暂定）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11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color w:val="FF0000"/>
              </w:rPr>
            </w:pPr>
            <w:r w:rsidRPr="00550080">
              <w:rPr>
                <w:rFonts w:hint="eastAsia"/>
                <w:color w:val="FF0000"/>
              </w:rPr>
              <w:t>毕业证书照片采集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color w:val="FF0000"/>
              </w:rPr>
            </w:pPr>
            <w:r w:rsidRPr="00550080">
              <w:rPr>
                <w:rFonts w:hint="eastAsia"/>
                <w:color w:val="FF0000"/>
              </w:rPr>
              <w:t>回校答辩时（双证生）</w:t>
            </w:r>
          </w:p>
          <w:p w:rsidR="00391F96" w:rsidRPr="00550080" w:rsidRDefault="00391F96">
            <w:pPr>
              <w:rPr>
                <w:color w:val="FF0000"/>
              </w:rPr>
            </w:pPr>
            <w:r w:rsidRPr="00550080">
              <w:rPr>
                <w:rFonts w:hint="eastAsia"/>
                <w:color w:val="FF0000"/>
              </w:rPr>
              <w:t>即日起至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11"/>
                <w:attr w:name="Year" w:val="2015"/>
              </w:smartTagPr>
              <w:r w:rsidRPr="00550080">
                <w:rPr>
                  <w:color w:val="FF0000"/>
                </w:rPr>
                <w:t>11</w:t>
              </w:r>
              <w:r w:rsidRPr="00550080">
                <w:rPr>
                  <w:rFonts w:hint="eastAsia"/>
                  <w:color w:val="FF0000"/>
                </w:rPr>
                <w:t>月</w:t>
              </w:r>
              <w:r w:rsidRPr="00550080">
                <w:rPr>
                  <w:color w:val="FF0000"/>
                </w:rPr>
                <w:t>27</w:t>
              </w:r>
              <w:r w:rsidRPr="00550080">
                <w:rPr>
                  <w:rFonts w:hint="eastAsia"/>
                  <w:color w:val="FF0000"/>
                </w:rPr>
                <w:t>日</w:t>
              </w:r>
            </w:smartTag>
            <w:r w:rsidRPr="00550080">
              <w:rPr>
                <w:rFonts w:hint="eastAsia"/>
                <w:color w:val="FF0000"/>
              </w:rPr>
              <w:t>止（单证生）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</w:tr>
    </w:tbl>
    <w:p w:rsidR="00391F96" w:rsidRDefault="00391F96"/>
    <w:sectPr w:rsidR="00391F96" w:rsidSect="00661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085"/>
    <w:rsid w:val="000143F8"/>
    <w:rsid w:val="0010597D"/>
    <w:rsid w:val="00172B2A"/>
    <w:rsid w:val="00212958"/>
    <w:rsid w:val="002A371D"/>
    <w:rsid w:val="002D24B7"/>
    <w:rsid w:val="002D2BFA"/>
    <w:rsid w:val="002D5854"/>
    <w:rsid w:val="00370EC6"/>
    <w:rsid w:val="00391F96"/>
    <w:rsid w:val="00426EC8"/>
    <w:rsid w:val="005361EB"/>
    <w:rsid w:val="00550080"/>
    <w:rsid w:val="00561017"/>
    <w:rsid w:val="00573E4C"/>
    <w:rsid w:val="005746B6"/>
    <w:rsid w:val="0059033E"/>
    <w:rsid w:val="0059799C"/>
    <w:rsid w:val="005B33D3"/>
    <w:rsid w:val="0066191C"/>
    <w:rsid w:val="006B1E0F"/>
    <w:rsid w:val="006E4769"/>
    <w:rsid w:val="007B6D55"/>
    <w:rsid w:val="007C0214"/>
    <w:rsid w:val="00800114"/>
    <w:rsid w:val="00831356"/>
    <w:rsid w:val="0086155C"/>
    <w:rsid w:val="0088213A"/>
    <w:rsid w:val="009334A2"/>
    <w:rsid w:val="009E311C"/>
    <w:rsid w:val="00A81FE0"/>
    <w:rsid w:val="00AD6C2C"/>
    <w:rsid w:val="00B71ABA"/>
    <w:rsid w:val="00B861FD"/>
    <w:rsid w:val="00C222E4"/>
    <w:rsid w:val="00C912CA"/>
    <w:rsid w:val="00C918D7"/>
    <w:rsid w:val="00CA295D"/>
    <w:rsid w:val="00CE2AD3"/>
    <w:rsid w:val="00D02A73"/>
    <w:rsid w:val="00D834E9"/>
    <w:rsid w:val="00E330CF"/>
    <w:rsid w:val="00EA6811"/>
    <w:rsid w:val="00EB4FDC"/>
    <w:rsid w:val="00EC531B"/>
    <w:rsid w:val="00ED4E76"/>
    <w:rsid w:val="00F27085"/>
    <w:rsid w:val="00F92612"/>
    <w:rsid w:val="00FD42F5"/>
    <w:rsid w:val="0C4F583E"/>
    <w:rsid w:val="4E294381"/>
    <w:rsid w:val="61D2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91C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61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6191C"/>
    <w:rPr>
      <w:rFonts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661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6191C"/>
    <w:rPr>
      <w:rFonts w:cs="Times New Roman"/>
      <w:kern w:val="2"/>
      <w:sz w:val="18"/>
      <w:szCs w:val="18"/>
    </w:rPr>
  </w:style>
  <w:style w:type="table" w:styleId="TableGrid">
    <w:name w:val="Table Grid"/>
    <w:basedOn w:val="TableNormal"/>
    <w:uiPriority w:val="99"/>
    <w:rsid w:val="0066191C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64</Words>
  <Characters>367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2014年下半年MPA答辩时间节点安排</dc:title>
  <dc:subject/>
  <dc:creator>User</dc:creator>
  <cp:keywords/>
  <dc:description/>
  <cp:lastModifiedBy>Baaro</cp:lastModifiedBy>
  <cp:revision>3</cp:revision>
  <cp:lastPrinted>2014-09-09T01:22:00Z</cp:lastPrinted>
  <dcterms:created xsi:type="dcterms:W3CDTF">2015-09-14T09:56:00Z</dcterms:created>
  <dcterms:modified xsi:type="dcterms:W3CDTF">2015-09-14T10:29:00Z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